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34E" w:rsidRDefault="00DC334E" w:rsidP="00B611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Helvetica" w:hAnsi="Helvetica" w:cs="Helvetica"/>
          <w:b/>
          <w:bCs/>
          <w:color w:val="010101"/>
          <w:sz w:val="28"/>
          <w:szCs w:val="28"/>
          <w:lang w:eastAsia="en-GB"/>
        </w:rPr>
      </w:pPr>
      <w:r>
        <w:rPr>
          <w:rFonts w:ascii="Helvetica" w:hAnsi="Helvetica" w:cs="Helvetica"/>
          <w:b/>
          <w:bCs/>
          <w:color w:val="010101"/>
          <w:sz w:val="28"/>
          <w:szCs w:val="28"/>
          <w:lang w:eastAsia="en-GB"/>
        </w:rPr>
        <w:t xml:space="preserve">EFDC Draft Local Plan Consultation </w:t>
      </w:r>
      <w:r>
        <w:rPr>
          <w:rFonts w:ascii="Helvetica" w:hAnsi="Helvetica" w:cs="Helvetica"/>
          <w:b/>
          <w:bCs/>
          <w:color w:val="010101"/>
          <w:sz w:val="28"/>
          <w:szCs w:val="28"/>
          <w:lang w:eastAsia="en-GB"/>
        </w:rPr>
        <w:br/>
        <w:t>Questionnaire</w:t>
      </w:r>
    </w:p>
    <w:p w:rsidR="00DC334E" w:rsidRPr="00D128F5" w:rsidRDefault="00DC334E" w:rsidP="00D128F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Helvetica" w:hAnsi="Helvetica" w:cs="Helvetica"/>
          <w:b/>
          <w:bCs/>
          <w:sz w:val="24"/>
          <w:szCs w:val="24"/>
          <w:lang w:val="en-US" w:eastAsia="en-GB"/>
        </w:rPr>
      </w:pPr>
      <w:r w:rsidRPr="00D128F5">
        <w:rPr>
          <w:rFonts w:ascii="Helvetica" w:hAnsi="Helvetica" w:cs="Helvetica"/>
          <w:b/>
          <w:bCs/>
          <w:sz w:val="24"/>
          <w:szCs w:val="24"/>
          <w:lang w:val="en-US" w:eastAsia="en-GB"/>
        </w:rPr>
        <w:t>Closing date for responses is 5pm 12</w:t>
      </w:r>
      <w:r w:rsidRPr="00D128F5">
        <w:rPr>
          <w:rFonts w:ascii="Helvetica" w:hAnsi="Helvetica" w:cs="Helvetica"/>
          <w:b/>
          <w:bCs/>
          <w:sz w:val="24"/>
          <w:szCs w:val="24"/>
          <w:vertAlign w:val="superscript"/>
          <w:lang w:val="en-US" w:eastAsia="en-GB"/>
        </w:rPr>
        <w:t>th</w:t>
      </w:r>
      <w:r w:rsidRPr="00D128F5">
        <w:rPr>
          <w:rFonts w:ascii="Helvetica" w:hAnsi="Helvetica" w:cs="Helvetica"/>
          <w:b/>
          <w:bCs/>
          <w:sz w:val="24"/>
          <w:szCs w:val="24"/>
          <w:lang w:val="en-US" w:eastAsia="en-GB"/>
        </w:rPr>
        <w:t xml:space="preserve"> December 2016</w:t>
      </w:r>
    </w:p>
    <w:p w:rsidR="00DC334E" w:rsidRPr="00D128F5" w:rsidRDefault="00DC334E" w:rsidP="009731A8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010101"/>
          <w:sz w:val="24"/>
          <w:szCs w:val="24"/>
          <w:lang w:val="en-US" w:eastAsia="en-GB"/>
        </w:rPr>
      </w:pPr>
      <w:r>
        <w:rPr>
          <w:rFonts w:ascii="Helvetica" w:hAnsi="Helvetica" w:cs="Helvetica"/>
          <w:color w:val="010101"/>
          <w:sz w:val="24"/>
          <w:szCs w:val="24"/>
          <w:lang w:val="en-US" w:eastAsia="en-GB"/>
        </w:rPr>
        <w:t>Address your completed Questionnaire to:</w:t>
      </w:r>
      <w:r>
        <w:rPr>
          <w:rFonts w:ascii="Helvetica" w:hAnsi="Helvetica" w:cs="Helvetica"/>
          <w:color w:val="010101"/>
          <w:sz w:val="24"/>
          <w:szCs w:val="24"/>
          <w:lang w:val="en-US" w:eastAsia="en-GB"/>
        </w:rPr>
        <w:br/>
        <w:t xml:space="preserve"> </w:t>
      </w:r>
      <w:r w:rsidRPr="00C75BC8">
        <w:rPr>
          <w:rFonts w:ascii="Helvetica" w:hAnsi="Helvetica" w:cs="Helvetica"/>
          <w:b/>
          <w:bCs/>
          <w:sz w:val="24"/>
          <w:szCs w:val="24"/>
          <w:lang w:val="en-US" w:eastAsia="en-GB"/>
        </w:rPr>
        <w:t xml:space="preserve">Freepost, EFDC LOCAL PLAN RESPONSE </w:t>
      </w:r>
      <w:r>
        <w:rPr>
          <w:rFonts w:ascii="Helvetica" w:hAnsi="Helvetica" w:cs="Helvetica"/>
          <w:sz w:val="24"/>
          <w:szCs w:val="24"/>
          <w:lang w:val="en-US" w:eastAsia="en-GB"/>
        </w:rPr>
        <w:br/>
        <w:t>(please ensure it is written exactly as above so that it free for you to send)</w:t>
      </w:r>
    </w:p>
    <w:p w:rsidR="00DC334E" w:rsidRDefault="00DC334E" w:rsidP="009731A8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D128F5">
        <w:rPr>
          <w:rFonts w:ascii="Helvetica" w:hAnsi="Helvetica" w:cs="Helvetica"/>
          <w:b/>
          <w:bCs/>
          <w:color w:val="010101"/>
          <w:sz w:val="24"/>
          <w:szCs w:val="24"/>
          <w:lang w:eastAsia="en-GB"/>
        </w:rPr>
        <w:t>Your Details: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  <w:r w:rsidRPr="00D128F5">
        <w:rPr>
          <w:rFonts w:ascii="Helvetica" w:hAnsi="Helvetica" w:cs="Helvetica"/>
          <w:b/>
          <w:bCs/>
          <w:color w:val="010101"/>
          <w:sz w:val="24"/>
          <w:szCs w:val="24"/>
          <w:lang w:eastAsia="en-GB"/>
        </w:rPr>
        <w:t>Name: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  <w:r w:rsidRPr="00D128F5">
        <w:rPr>
          <w:rFonts w:ascii="Helvetica" w:hAnsi="Helvetica" w:cs="Helvetica"/>
          <w:b/>
          <w:bCs/>
          <w:color w:val="010101"/>
          <w:sz w:val="24"/>
          <w:szCs w:val="24"/>
          <w:lang w:eastAsia="en-GB"/>
        </w:rPr>
        <w:t>Address: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</w:p>
    <w:p w:rsidR="00DC334E" w:rsidRPr="002B1F55" w:rsidRDefault="00DC334E" w:rsidP="009731A8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D128F5">
        <w:rPr>
          <w:rFonts w:ascii="Helvetica" w:hAnsi="Helvetica" w:cs="Helvetica"/>
          <w:b/>
          <w:bCs/>
          <w:color w:val="010101"/>
          <w:sz w:val="24"/>
          <w:szCs w:val="24"/>
          <w:lang w:eastAsia="en-GB"/>
        </w:rPr>
        <w:t>Email:</w:t>
      </w:r>
    </w:p>
    <w:p w:rsidR="00DC334E" w:rsidRPr="002B1F55" w:rsidRDefault="00DC334E" w:rsidP="009731A8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D128F5">
        <w:rPr>
          <w:rFonts w:ascii="Helvetica" w:hAnsi="Helvetica" w:cs="Helvetica"/>
          <w:b/>
          <w:bCs/>
          <w:color w:val="010101"/>
          <w:sz w:val="24"/>
          <w:szCs w:val="24"/>
          <w:lang w:eastAsia="en-GB"/>
        </w:rPr>
        <w:t>Telephone:</w:t>
      </w:r>
    </w:p>
    <w:p w:rsidR="00DC334E" w:rsidRDefault="00DC334E" w:rsidP="009731A8">
      <w:p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2B1F55">
        <w:rPr>
          <w:rFonts w:ascii="Helvetica" w:hAnsi="Helvetica" w:cs="Helvetica"/>
          <w:sz w:val="24"/>
          <w:szCs w:val="24"/>
          <w:lang w:eastAsia="en-GB"/>
        </w:rPr>
        <w:t>Organisation</w:t>
      </w:r>
      <w:r w:rsidRPr="00D128F5">
        <w:rPr>
          <w:rFonts w:ascii="Helvetica" w:hAnsi="Helvetica" w:cs="Helvetica"/>
          <w:sz w:val="24"/>
          <w:szCs w:val="24"/>
          <w:lang w:eastAsia="en-GB"/>
        </w:rPr>
        <w:t xml:space="preserve"> 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t>(if applicable):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  <w:t>We cannot accept anonymous responses so please complete your details. No contact details will be made public.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br/>
        <w:t>If you need more space for your answers please attach additional sheets, making clear which question you are responding to.</w:t>
      </w:r>
    </w:p>
    <w:p w:rsidR="00DC334E" w:rsidRPr="002B1F55" w:rsidRDefault="00DC334E" w:rsidP="009731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hAnsi="Helvetica" w:cs="Helvetica"/>
          <w:b/>
          <w:bCs/>
          <w:sz w:val="24"/>
          <w:szCs w:val="24"/>
          <w:lang w:eastAsia="en-GB"/>
        </w:rPr>
      </w:pPr>
      <w:r w:rsidRPr="002B1F55">
        <w:rPr>
          <w:rFonts w:ascii="Helvetica" w:hAnsi="Helvetica" w:cs="Helvetica"/>
          <w:b/>
          <w:bCs/>
          <w:sz w:val="24"/>
          <w:szCs w:val="24"/>
          <w:lang w:eastAsia="en-GB"/>
        </w:rPr>
        <w:t>Questions</w:t>
      </w: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the overall vision that the Draft Local Plan sets out for Epping Forest District? (See paragraph 3.26, Chapter 3). 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Pr="00A14F8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our approach to the distribution of new housing across Epping Forest District?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t xml:space="preserve"> </w:t>
      </w: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(See Draft Policy SP 2, Chapter 3).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Pr="00A14F8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FF0000"/>
          <w:sz w:val="24"/>
          <w:szCs w:val="24"/>
          <w:lang w:eastAsia="en-GB"/>
        </w:rPr>
      </w:pPr>
    </w:p>
    <w:p w:rsidR="00DC334E" w:rsidRPr="00C21D17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the proposals for development around Harlow?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t xml:space="preserve"> </w:t>
      </w: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(See Draft Policy SP 3, Chapter 3).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1B18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For the two town centres and four district centres in the District the Draft Local Plan sets out a proposed primary shopping area which is intended to protect and encourage retail uses(See Draft Policy E 2 and Section 5 – Places). Do you agree with the proposed shopping areas?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6F1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the proposals for new employment development?(See Draft Policy E 1, Chapter 4).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6F1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1B18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the proposed sites in your area?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t xml:space="preserve"> </w:t>
      </w: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(See Chapter 5) Do not feel that you have to comment on all of the areas.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6F1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agree with the approach to infrastructure provision being proposed in the plan?</w:t>
      </w:r>
      <w:r>
        <w:rPr>
          <w:rFonts w:ascii="Helvetica" w:hAnsi="Helvetica" w:cs="Helvetica"/>
          <w:color w:val="010101"/>
          <w:sz w:val="24"/>
          <w:szCs w:val="24"/>
          <w:lang w:eastAsia="en-GB"/>
        </w:rPr>
        <w:t xml:space="preserve"> </w:t>
      </w: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(See Chapter 6).</w:t>
      </w:r>
    </w:p>
    <w:p w:rsidR="00DC334E" w:rsidRPr="00C75BC8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rPr>
          <w:rFonts w:ascii="Helvetica" w:hAnsi="Helvetica" w:cs="Helvetica"/>
          <w:color w:val="7030A0"/>
          <w:sz w:val="24"/>
          <w:szCs w:val="24"/>
          <w:lang w:eastAsia="en-GB"/>
        </w:rPr>
      </w:pPr>
    </w:p>
    <w:p w:rsidR="00DC334E" w:rsidRPr="00436298" w:rsidRDefault="00DC334E" w:rsidP="009731A8">
      <w:pPr>
        <w:pStyle w:val="ListParagraph"/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</w:p>
    <w:p w:rsidR="00DC334E" w:rsidRPr="00436298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bookmarkStart w:id="0" w:name="_GoBack"/>
      <w:bookmarkEnd w:id="0"/>
      <w:r>
        <w:rPr>
          <w:rFonts w:ascii="Helvetica" w:hAnsi="Helvetica" w:cs="Helvetica"/>
          <w:color w:val="010101"/>
          <w:sz w:val="24"/>
          <w:szCs w:val="24"/>
          <w:lang w:eastAsia="en-GB"/>
        </w:rPr>
        <w:t>Also a</w:t>
      </w:r>
      <w:r w:rsidRPr="00436298">
        <w:rPr>
          <w:rFonts w:ascii="Helvetica" w:hAnsi="Helvetica" w:cs="Helvetica"/>
          <w:color w:val="010101"/>
          <w:sz w:val="24"/>
          <w:szCs w:val="24"/>
          <w:lang w:eastAsia="en-GB"/>
        </w:rPr>
        <w:t>n Interim Sustainability Appraisal has been commissioned to support the Draft Local Plan. We would welcome any comments you may have on this. (See Technical Document page).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Pr="00EF6F1E" w:rsidRDefault="00DC334E" w:rsidP="009731A8">
      <w:pPr>
        <w:shd w:val="clear" w:color="auto" w:fill="FFFFFF"/>
        <w:spacing w:before="100" w:beforeAutospacing="1" w:after="300" w:line="300" w:lineRule="atLeast"/>
        <w:ind w:left="720"/>
        <w:jc w:val="both"/>
        <w:rPr>
          <w:rFonts w:ascii="Helvetica" w:hAnsi="Helvetica" w:cs="Helvetica"/>
          <w:color w:val="0000FF"/>
          <w:sz w:val="24"/>
          <w:szCs w:val="24"/>
          <w:lang w:eastAsia="en-GB"/>
        </w:rPr>
      </w:pPr>
    </w:p>
    <w:p w:rsidR="00DC334E" w:rsidRDefault="00DC334E" w:rsidP="009731A8">
      <w:pPr>
        <w:numPr>
          <w:ilvl w:val="0"/>
          <w:numId w:val="1"/>
        </w:numPr>
        <w:shd w:val="clear" w:color="auto" w:fill="FFFFFF"/>
        <w:spacing w:before="100" w:beforeAutospacing="1" w:after="300" w:line="300" w:lineRule="atLeast"/>
        <w:jc w:val="both"/>
        <w:rPr>
          <w:rFonts w:ascii="Helvetica" w:hAnsi="Helvetica" w:cs="Helvetica"/>
          <w:color w:val="010101"/>
          <w:sz w:val="24"/>
          <w:szCs w:val="24"/>
          <w:lang w:eastAsia="en-GB"/>
        </w:rPr>
      </w:pPr>
      <w:r w:rsidRPr="00B550D0">
        <w:rPr>
          <w:rFonts w:ascii="Helvetica" w:hAnsi="Helvetica" w:cs="Helvetica"/>
          <w:color w:val="010101"/>
          <w:sz w:val="24"/>
          <w:szCs w:val="24"/>
          <w:lang w:eastAsia="en-GB"/>
        </w:rPr>
        <w:t>Do you wish to comment on any other policies in the Draft Local Plan?</w:t>
      </w:r>
    </w:p>
    <w:p w:rsidR="00DC334E" w:rsidRPr="00C75BC8" w:rsidRDefault="00DC334E" w:rsidP="009731A8">
      <w:pPr>
        <w:shd w:val="clear" w:color="auto" w:fill="FFFFFF"/>
        <w:spacing w:before="100" w:beforeAutospacing="1" w:after="300" w:line="300" w:lineRule="atLeast"/>
        <w:ind w:left="720"/>
        <w:rPr>
          <w:rFonts w:ascii="Helvetica" w:hAnsi="Helvetica" w:cs="Helvetica"/>
          <w:sz w:val="24"/>
          <w:szCs w:val="24"/>
          <w:lang w:eastAsia="en-GB"/>
        </w:rPr>
      </w:pPr>
    </w:p>
    <w:sectPr w:rsidR="00DC334E" w:rsidRPr="00C75BC8" w:rsidSect="004E687E">
      <w:footerReference w:type="default" r:id="rId7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34E" w:rsidRDefault="00DC334E" w:rsidP="00DC334E">
      <w:pPr>
        <w:spacing w:after="0" w:line="240" w:lineRule="auto"/>
      </w:pPr>
      <w:r>
        <w:separator/>
      </w:r>
    </w:p>
  </w:endnote>
  <w:endnote w:type="continuationSeparator" w:id="1">
    <w:p w:rsidR="00DC334E" w:rsidRDefault="00DC334E" w:rsidP="00DC3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34E" w:rsidRDefault="00DC334E" w:rsidP="00C0701E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C334E" w:rsidRDefault="00DC33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34E" w:rsidRDefault="00DC334E" w:rsidP="00DC334E">
      <w:pPr>
        <w:spacing w:after="0" w:line="240" w:lineRule="auto"/>
      </w:pPr>
      <w:r>
        <w:separator/>
      </w:r>
    </w:p>
  </w:footnote>
  <w:footnote w:type="continuationSeparator" w:id="1">
    <w:p w:rsidR="00DC334E" w:rsidRDefault="00DC334E" w:rsidP="00DC3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4290B"/>
    <w:multiLevelType w:val="multilevel"/>
    <w:tmpl w:val="993AD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50D0"/>
    <w:rsid w:val="000014FE"/>
    <w:rsid w:val="000B2882"/>
    <w:rsid w:val="000D5709"/>
    <w:rsid w:val="001B1B51"/>
    <w:rsid w:val="00242A02"/>
    <w:rsid w:val="00266B83"/>
    <w:rsid w:val="002714FA"/>
    <w:rsid w:val="0027751D"/>
    <w:rsid w:val="002B1F55"/>
    <w:rsid w:val="002C20C6"/>
    <w:rsid w:val="002C4C69"/>
    <w:rsid w:val="002E4F76"/>
    <w:rsid w:val="00336E0D"/>
    <w:rsid w:val="00342670"/>
    <w:rsid w:val="0037026B"/>
    <w:rsid w:val="003C70EB"/>
    <w:rsid w:val="00436298"/>
    <w:rsid w:val="004C792A"/>
    <w:rsid w:val="004E687E"/>
    <w:rsid w:val="0057650E"/>
    <w:rsid w:val="005C1AE4"/>
    <w:rsid w:val="005D40D9"/>
    <w:rsid w:val="00652263"/>
    <w:rsid w:val="00804550"/>
    <w:rsid w:val="0084660F"/>
    <w:rsid w:val="0086092C"/>
    <w:rsid w:val="008968D2"/>
    <w:rsid w:val="008B7C43"/>
    <w:rsid w:val="008E3738"/>
    <w:rsid w:val="008F186E"/>
    <w:rsid w:val="0091760D"/>
    <w:rsid w:val="009422A9"/>
    <w:rsid w:val="009731A8"/>
    <w:rsid w:val="00976890"/>
    <w:rsid w:val="00A10EC5"/>
    <w:rsid w:val="00A14F8E"/>
    <w:rsid w:val="00A87337"/>
    <w:rsid w:val="00B24AC3"/>
    <w:rsid w:val="00B550D0"/>
    <w:rsid w:val="00B611BA"/>
    <w:rsid w:val="00BA691E"/>
    <w:rsid w:val="00BC27FE"/>
    <w:rsid w:val="00C0701E"/>
    <w:rsid w:val="00C21D17"/>
    <w:rsid w:val="00C75BC8"/>
    <w:rsid w:val="00CD67B7"/>
    <w:rsid w:val="00D128F5"/>
    <w:rsid w:val="00D60F28"/>
    <w:rsid w:val="00DC334E"/>
    <w:rsid w:val="00DC59A4"/>
    <w:rsid w:val="00DD2E98"/>
    <w:rsid w:val="00E40AE3"/>
    <w:rsid w:val="00E42383"/>
    <w:rsid w:val="00E97F6D"/>
    <w:rsid w:val="00EF1B18"/>
    <w:rsid w:val="00EF6F1E"/>
    <w:rsid w:val="00FC1CBC"/>
    <w:rsid w:val="00FE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882"/>
    <w:pPr>
      <w:spacing w:after="160" w:line="259" w:lineRule="auto"/>
    </w:pPr>
    <w:rPr>
      <w:rFonts w:cs="Calibri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36298"/>
    <w:pPr>
      <w:ind w:left="720"/>
    </w:pPr>
  </w:style>
  <w:style w:type="paragraph" w:styleId="Footer">
    <w:name w:val="footer"/>
    <w:basedOn w:val="Normal"/>
    <w:link w:val="FooterChar"/>
    <w:uiPriority w:val="99"/>
    <w:rsid w:val="009731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39C3"/>
    <w:rPr>
      <w:rFonts w:cs="Calibri"/>
      <w:lang w:val="en-GB"/>
    </w:rPr>
  </w:style>
  <w:style w:type="character" w:styleId="PageNumber">
    <w:name w:val="page number"/>
    <w:basedOn w:val="DefaultParagraphFont"/>
    <w:uiPriority w:val="99"/>
    <w:rsid w:val="009731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69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5</Pages>
  <Words>282</Words>
  <Characters>1611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Local Plan Consultation – Guidance Notes Extended Version</dc:title>
  <dc:subject/>
  <dc:creator>Richard Turnbull</dc:creator>
  <cp:keywords/>
  <dc:description/>
  <cp:lastModifiedBy>Watts</cp:lastModifiedBy>
  <cp:revision>3</cp:revision>
  <cp:lastPrinted>2016-11-30T12:25:00Z</cp:lastPrinted>
  <dcterms:created xsi:type="dcterms:W3CDTF">2016-12-02T09:56:00Z</dcterms:created>
  <dcterms:modified xsi:type="dcterms:W3CDTF">2016-12-02T10:10:00Z</dcterms:modified>
</cp:coreProperties>
</file>